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69" w:rsidRDefault="00506AF9">
      <w:r w:rsidRPr="00506AF9">
        <w:rPr>
          <w:rFonts w:ascii="黑体" w:eastAsia="黑体" w:hAnsi="黑体" w:cs="宋体" w:hint="eastAsia"/>
          <w:kern w:val="0"/>
          <w:sz w:val="32"/>
          <w:szCs w:val="32"/>
        </w:rPr>
        <w:t>附件1</w:t>
      </w:r>
    </w:p>
    <w:p w:rsidR="00506AF9" w:rsidRDefault="00506AF9" w:rsidP="00E143B1">
      <w:pPr>
        <w:jc w:val="center"/>
      </w:pPr>
      <w:r w:rsidRPr="00506AF9">
        <w:rPr>
          <w:rFonts w:ascii="方正小标宋简体" w:eastAsia="方正小标宋简体" w:hAnsi="宋体" w:cs="宋体" w:hint="eastAsia"/>
          <w:kern w:val="0"/>
          <w:sz w:val="44"/>
          <w:szCs w:val="44"/>
        </w:rPr>
        <w:t>104批次不合格染发类化妆品信息</w:t>
      </w:r>
    </w:p>
    <w:p w:rsidR="00506AF9" w:rsidRDefault="00506AF9"/>
    <w:tbl>
      <w:tblPr>
        <w:tblW w:w="5339" w:type="pct"/>
        <w:jc w:val="center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6"/>
        <w:gridCol w:w="1139"/>
        <w:gridCol w:w="851"/>
        <w:gridCol w:w="1138"/>
        <w:gridCol w:w="1277"/>
        <w:gridCol w:w="899"/>
        <w:gridCol w:w="1181"/>
        <w:gridCol w:w="851"/>
        <w:gridCol w:w="1465"/>
        <w:gridCol w:w="1274"/>
        <w:gridCol w:w="2552"/>
        <w:gridCol w:w="805"/>
      </w:tblGrid>
      <w:tr w:rsidR="00506AF9" w:rsidRPr="00E143B1" w:rsidTr="00CD4601">
        <w:trPr>
          <w:trHeight w:val="990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4D0C13" w:rsidRDefault="00506AF9" w:rsidP="00AB56DB">
            <w:pPr>
              <w:widowControl/>
              <w:spacing w:line="240" w:lineRule="exact"/>
              <w:jc w:val="center"/>
              <w:rPr>
                <w:rFonts w:ascii="黑体" w:eastAsia="黑体" w:hAnsi="黑体" w:cs="Times New Roman" w:hint="eastAsia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标称生产企业/进</w:t>
            </w:r>
          </w:p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口代理商名称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4D0C13" w:rsidRDefault="00506AF9" w:rsidP="00AB56DB">
            <w:pPr>
              <w:widowControl/>
              <w:spacing w:line="240" w:lineRule="exact"/>
              <w:jc w:val="center"/>
              <w:rPr>
                <w:rFonts w:ascii="黑体" w:eastAsia="黑体" w:hAnsi="黑体" w:cs="Times New Roman" w:hint="eastAsia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标称生产企业/进</w:t>
            </w:r>
          </w:p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口代理商地址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 w:hint="eastAsia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被采</w:t>
            </w:r>
          </w:p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样单位</w:t>
            </w:r>
            <w:proofErr w:type="gramEnd"/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被采样单位地址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样品名称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E143B1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包装</w:t>
            </w:r>
          </w:p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规格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批号/生产日期/限期使用日期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CD4601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w w:val="90"/>
                <w:kern w:val="0"/>
                <w:sz w:val="20"/>
                <w:szCs w:val="20"/>
              </w:rPr>
            </w:pPr>
            <w:r w:rsidRPr="00CD4601">
              <w:rPr>
                <w:rFonts w:ascii="黑体" w:eastAsia="黑体" w:hAnsi="黑体" w:cs="Times New Roman"/>
                <w:bCs/>
                <w:w w:val="90"/>
                <w:kern w:val="0"/>
                <w:sz w:val="20"/>
                <w:szCs w:val="20"/>
              </w:rPr>
              <w:t>生产地所在省份/进</w:t>
            </w:r>
          </w:p>
          <w:p w:rsidR="00506AF9" w:rsidRPr="00CD4601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w w:val="90"/>
                <w:kern w:val="0"/>
                <w:sz w:val="20"/>
                <w:szCs w:val="20"/>
              </w:rPr>
            </w:pPr>
            <w:r w:rsidRPr="00CD4601">
              <w:rPr>
                <w:rFonts w:ascii="黑体" w:eastAsia="黑体" w:hAnsi="黑体" w:cs="Times New Roman"/>
                <w:bCs/>
                <w:w w:val="90"/>
                <w:kern w:val="0"/>
                <w:sz w:val="20"/>
                <w:szCs w:val="20"/>
              </w:rPr>
              <w:t>口国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CD4601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标称卫生许</w:t>
            </w:r>
          </w:p>
          <w:p w:rsidR="00CD4601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可证号/标称批准文号/</w:t>
            </w:r>
          </w:p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备案号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检验机构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</w:pPr>
            <w:r w:rsidRPr="00506AF9">
              <w:rPr>
                <w:rFonts w:ascii="黑体" w:eastAsia="黑体" w:hAnsi="黑体" w:cs="Times New Roman"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506AF9" w:rsidRPr="00E143B1" w:rsidTr="00CD4601">
        <w:trPr>
          <w:trHeight w:val="48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上海沪南日化有限公司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上海市浦东新区东川路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都江堰市诚信美容美发用品店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都江堰市幸福镇景中路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129-131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藤井染发焗油膏（自然黑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AN-1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2×50g/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—2017/4/1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保质期：二年；有效期：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20190401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上海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XK16-1085021/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G20120226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产品未标识染发剂成分；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未检出批件标识的染发剂：对苯二胺、对氨基苯酚、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4.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批件标识名称为：藤井染发膏（栗色）。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506AF9" w:rsidRPr="00E143B1" w:rsidTr="00CD4601">
        <w:trPr>
          <w:trHeight w:val="4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87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519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上海汇魅化妆品有限公司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上海市奉贤区青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村镇奉永路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515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中宁县东诚美容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美发用品店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中宁县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城北街千城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苑综合楼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菲灵染发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150902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上海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C914BC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2009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06-XK-0014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G20110807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华测检测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认证集团股份有限公司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130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成都伊藤洋华堂有限公司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双楠店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四川省成都市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武侯区逸都路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菲灵染发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膏（自然黑色）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C914BC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40ml+60ml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="00506AF9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HM17022020200219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上海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XK16-1088479/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G20110817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2133"/>
          <w:jc w:val="center"/>
        </w:trPr>
        <w:tc>
          <w:tcPr>
            <w:tcW w:w="1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</w:p>
        </w:tc>
        <w:tc>
          <w:tcPr>
            <w:tcW w:w="37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37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浙江省台州市黄岩区东城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开发区龙浦路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岳阳楼区联营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灏美美发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用品城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湖南省岳阳市岳阳楼区冷水铺路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号（琵琶王花园小区门面）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朗姿天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峰染发焗油（栗棕色）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460ml×2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877409-A/20200408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G20100899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湖南食品药品检验研究院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p-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苯二胺、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132073" w:rsidRPr="00E143B1" w:rsidTr="00CD4601">
        <w:trPr>
          <w:trHeight w:val="1560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重庆市北碚区天生世纪日用品商行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重庆市北碚区梨园村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171-175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天峰染发焗油（金铜色）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ZH857322-D2018.03.21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C914BC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G20100897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企业无法确认产品真实性</w:t>
            </w:r>
          </w:p>
        </w:tc>
      </w:tr>
      <w:tr w:rsidR="00132073" w:rsidRPr="00E143B1" w:rsidTr="00CD4601">
        <w:trPr>
          <w:trHeight w:val="2088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常州关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河大润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发商业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常州市关河东路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章华一抹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棕黑染油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（棕黑色）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100ml+B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100ml+10ml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章华专用发膜）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53877217-D2020/2/16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G20101450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2022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南通润如商业有限公司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江苏省南通经济技术开发区新东路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章华一抹黑焗油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H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（植物护理型）自然黑色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分钟焗黑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100ml+B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100ml+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章华专用发膜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56877306-D2020/3/5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G20161701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未检出标签标识的染发剂：对氨基苯酚。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4D0C13" w:rsidRPr="00E143B1" w:rsidTr="004D0C13">
        <w:trPr>
          <w:trHeight w:val="3384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浙江省台州市黄岩区东城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开发区龙浦路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徐州悦家商业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徐州市中山北路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章华生态焗油染发霜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3.3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紫红色（持久型）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①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</w:t>
            </w:r>
            <w:r w:rsidRPr="00506AF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②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洗发露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10ml+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活角素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8ml+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防沾素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2ml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ZH867114-D2020/1/13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G20120527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4D0C13" w:rsidRPr="00E143B1" w:rsidTr="004D0C13">
        <w:trPr>
          <w:trHeight w:val="2423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阜宁县阜城美丽春天化妆品商店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阜宁县阜城大街首府新天地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A17-18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章华凝水染发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霜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[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章华护染焗油（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]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棕黑色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染前洗发水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53877105-D2020/1/4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G20101435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m-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4D0C13" w:rsidRPr="00E143B1" w:rsidTr="004D0C13">
        <w:trPr>
          <w:trHeight w:val="2516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镇江大润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发商业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镇江市中山东路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382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九洲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室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章华一抹黑焗油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H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（植物护理型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自然黑色）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40ml+B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40ml+10ml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章华专用发膜）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56877313-D2020/3/12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G20161701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p-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4D0C13" w:rsidRPr="00E143B1" w:rsidTr="004D0C13">
        <w:trPr>
          <w:trHeight w:val="310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浙江省台州市黄岩区东城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开发区龙浦路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靖江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润靖商业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江苏省靖江市车站路与工农路交汇处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丝精焗发霜（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）（植物滋润型栗子棕色）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洗发露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42877407-D2020/4/6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G20161383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4D0C13" w:rsidRPr="00E143B1" w:rsidTr="004D0C13">
        <w:trPr>
          <w:trHeight w:val="2546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宿迁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润良商业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宿迁市洪泽湖路与规划路西南角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丝精焗发霜（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）（植物滋润型栗子棕色）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60ml+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洗发露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42877224-D2020/2/23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G20161383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4D0C13" w:rsidRPr="00E143B1" w:rsidTr="004D0C13">
        <w:trPr>
          <w:trHeight w:val="2116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广州家广超市有限公司中山远洋店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中山市东区博爱六路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号远洋广场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幢购物中心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章华一抹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棕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40g/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42877406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－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D20200405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20160040/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G20120529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检出标签及批件未标识的染发剂：间氨基苯酚、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4D0C13" w:rsidRPr="00E143B1" w:rsidTr="004D0C13">
        <w:trPr>
          <w:trHeight w:val="2958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浙江省台州市黄岩区东城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开发区龙浦路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漳州市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城区汇彩化妆品店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漳州市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城区丽景花园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号店面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野菜泥天峰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染发焗油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60ml*2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877325-020200324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G20100327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企业无法确认产品真实性</w:t>
            </w:r>
          </w:p>
        </w:tc>
      </w:tr>
      <w:tr w:rsidR="004D0C13" w:rsidRPr="00E143B1" w:rsidTr="00E53BFA">
        <w:trPr>
          <w:trHeight w:val="2794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建瓯市永丽化妆品店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福建省建瓯市临江门南区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章华护染焗油（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ZH867316-D20190315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G20101288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检出批件及标签未标识的染发剂：对苯二胺、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萘酚，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未检出批件及标签标识染发剂：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羟基甲苯、甲苯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企业无法确认产品真实性</w:t>
            </w:r>
          </w:p>
        </w:tc>
      </w:tr>
      <w:tr w:rsidR="004D0C13" w:rsidRPr="00E143B1" w:rsidTr="004D0C13">
        <w:trPr>
          <w:trHeight w:val="2442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洋浦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爱美丽美颜妆品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海南省洋浦经济开发区海滨假日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号商铺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彩语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®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章华护染焗油（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32877402-D20200401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G20151834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D0C13" w:rsidRPr="00506AF9" w:rsidRDefault="004D0C1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765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kern w:val="0"/>
                <w:sz w:val="20"/>
                <w:szCs w:val="20"/>
              </w:rPr>
              <w:t>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浙江省台州市黄岩区东城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开发区龙浦路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高陵好又多商贸有限公司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西安市高陵区泾渭镇泾渭东路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彩语章华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护染焗油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自然黑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130ml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56877706-D2020.07.05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G20130080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陕西省食品药品检验所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企业无法确认产品真实性</w:t>
            </w:r>
          </w:p>
        </w:tc>
      </w:tr>
      <w:tr w:rsidR="00132073" w:rsidRPr="00E143B1" w:rsidTr="00CD4601">
        <w:trPr>
          <w:trHeight w:val="1275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蓝田县客都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购物中心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蓝田县蓝关街道向阳路中段南侧县招待所临街门面房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章华护染焗油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自然黑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130ml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56877620-D2020.06.19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G20130080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陕西省食品药品检验所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企业无法确认产品真实性</w:t>
            </w:r>
          </w:p>
        </w:tc>
      </w:tr>
      <w:tr w:rsidR="00132073" w:rsidRPr="00E143B1" w:rsidTr="00CD4601">
        <w:trPr>
          <w:trHeight w:val="1560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成都市金牛区碧莹日化店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成都市金荷花国际时装城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F1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107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章华护染焗油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2.0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230ml+10ml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发膜）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20877302-D20200302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0792/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G20130080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企业无法确认产品真实性</w:t>
            </w:r>
          </w:p>
        </w:tc>
      </w:tr>
      <w:tr w:rsidR="00132073" w:rsidRPr="00E143B1" w:rsidTr="00CD4601">
        <w:trPr>
          <w:trHeight w:val="1560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大同市华林有限责任公司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华南街超市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大同市城区宾西街北侧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号楼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章华护染香波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洗洗黑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自然黑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80ml*2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20868215-D2019/12/14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G20110327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）对苯二胺硫酸盐。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2358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132073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阳泉市天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利悦享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超市有限公司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阳泉矿区北大西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街日潭小区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商业区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R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天峰染发焗油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60ml*2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868014-02019/10/13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G20100896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产品批件与标签标识不一致；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检出批件未标识的染发剂：间氨基苯酚；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二胺硫酸盐、邻氨基苯酚和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324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7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37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浙江省台州市黄岩区东城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开发区龙浦路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侯马经济开发区飞秋日化化妆品店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侯马经济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开发区锦都春天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购物中心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SAVOL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天峰染发焗油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（棕黑色）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60ml*2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19877111-D2020/1/10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C914BC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G20100898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产品批件与标签标识不一致；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经浙江省食品药品检验研究院复检，复检不合格。</w:t>
            </w:r>
          </w:p>
        </w:tc>
      </w:tr>
      <w:tr w:rsidR="00132073" w:rsidRPr="00E143B1" w:rsidTr="00CD4601">
        <w:trPr>
          <w:trHeight w:val="2486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太原市小店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区杨登云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化妆品经销部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太原市小店区新康隆商城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1-5-11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天峰染发焗油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5.66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38868124-D2019/11/23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C914BC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08-XK-0030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="00132073"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G20100901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产品批件与标签标识不一致；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检出标签未标识的染发剂：对苯二胺；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2358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酒泉市亚飞日化商行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甘肃省酒泉市肃州区彩虹桥瑞安路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天峰染发焗油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ZH867105-D/20190104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0792/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G20100897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批件与标签标识不一致；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检出批件未标识的染发剂：对苯二胺，间氨基苯酚，邻氨基苯酚；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186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浙江章华保健美发实业有限公司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浙江省台州市黄岩区东城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开发区龙浦路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北京家乐福商业有限公司通州店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北京市通州区翠景北里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瑞都景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园北区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商业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商业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章华生态焗油染发霜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3.3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ZH867114-D/2020.01.13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06-XK-0002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G20120527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2306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康乐县贵夫人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化妆品店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甘肃省康乐县附城镇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天峰染发焗油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5.0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30ml×2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/2015/10/19/3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年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浙江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08-XK0030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G20100325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；未检出批件标识染发剂：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企业无法确认产品真实性</w:t>
            </w:r>
          </w:p>
        </w:tc>
      </w:tr>
      <w:tr w:rsidR="00506AF9" w:rsidRPr="00E143B1" w:rsidTr="00CD4601">
        <w:trPr>
          <w:trHeight w:val="2124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良田诗月化妆品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厂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广州市白云区良田镇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金盆村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第二工业区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佛山市三水区西南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街艾师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行百货店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佛山市三水区西南街道新华路一座首层（南边）自编号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102-108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诗月染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15082622019.06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－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－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XK-1186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G20120086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未检出标签标识的染发剂：间氨基苯酚；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诗月烫发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水。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1819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爱梦丝美发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用品用具厂；委托方：广州首邦化妆品有限公司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广州市白云区人和镇大巷村二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社工业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园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天津市东丽区供销社东丽商场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天津市东丽区跃进路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首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邦炫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彩染发膏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400ml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无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2020/4/19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20161337/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G20140118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天津市药品检验研究院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58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广州丽臣精细化工有限公司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广州市白云区人和镇秀水村第五经济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社华国横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路自编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阿克苏市老广栋化妆品批发店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阿克苏市老广栋化妆品批发店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依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莎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美轩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®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五贝子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丽臣染发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膏（自然黑色）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240ml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120ml+120ml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2016/11/22016/11/22019/11/01/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29-XK-3377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生产许可证：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8820/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G20120582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二氨基苯氧基乙醇盐酸盐；检出标签及批件未标识的染发剂：甲苯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二胺硫酸盐、间氨基苯酚。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58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58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58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78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广州市三荣精细化有限公司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广州市白云区江高镇江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石路何布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郫县芳圆日化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用品经营部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成都市郫县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郫筒镇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景德二巷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威品三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荣染发膏（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22/0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100g/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SR170005252020/5/24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20161355/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G20120825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产品未标识染发剂成分；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2,6-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二氨基吡啶。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96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广州市海露化妆品有限公司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广州市白云区太和镇龙归南村第二工业区大坑边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金牛区容成美容美发用品商店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成都市二环路北二段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号附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海露染发膏（紫红色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7/55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90g/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2016/10/122019/10/12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3451/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G20120723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未检出标签标识的染发剂：间氨基苯酚。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405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中山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茜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丽化妆品有限公司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广东省中山市南头镇南华工业区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金牛区嘉利美容美发用品商行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成都市二环路北二段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附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中山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茜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丽系列染膏（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6/4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320200225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20161603/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G20091096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标签标识与批件配方不一致；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检出产品批件配方外的染发剂：甲苯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未检出标签标识的染发剂：对苯二胺、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萘酚；未检出产品批件标识的染发剂：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979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2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800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广州市哈肯精细化工有限公司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广州市白云区石井镇夏茅村第五经济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社指挥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田工业区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都江堰市茂源美容美发用品经营部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四川省成都市都江堰市幸福街道办中新巷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汉亿欧美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奇染发膏（自然黑）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500ml*2/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2016.12.012019.12.02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，保质期：三年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9620/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G20130778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产品标签未标识染发剂成分；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84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广州市景红达精细化工有限公司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广州市白云区龙归南村大坑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圣穗蓝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大道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都江堰市天强化妆品店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四川省成都市都江堰市迎宾大道侧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景红达染发膏（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7/33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20170331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保质期：三年；限期使用日期：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20200418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20160273/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G20130782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88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广州起秀化妆品有限公司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广州市白云区柏塘工业区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都江堰市天强化妆品店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四川省成都市都江堰市迎宾大道侧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韩佰焗油染发膏（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0/22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紫色）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—2016/3/4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保质期：三年；效期：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2019/03/03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XK16-1088984/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G20140560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产品标签未标识染发剂成分；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未检出批件标识的染发剂：对苯二胺、对氨基苯酚、间氨基苯酚、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75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广东顺德黛尼美日用化妆品科技有限公司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广东省佛山市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顺德区勒流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街道办事处新安村委会富安工业区（一期）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8-1-2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号地块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金牛区明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日化用品经营户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成都市金牛区北站东二路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号附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DNMY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黛尼美染发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C-5/66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葡萄酒红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DNMY79152020/3/18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20160878/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G20160596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标签标识与批件配方不一致；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二氨基苯氧基乙醇盐酸盐；未检出批件标识的染发剂：间氨基苯酚、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8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88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799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广州市白云区小四郎化妆品厂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广州市白云区钟落潭镇良田村良田中路自编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陆川县桂叶美容美发用品店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广西玉林市陆川县城区新洲南路文昌街口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小四郎染发膏（棕色）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/2016/11/182019.11.17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GD•FDA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2003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29-XK-2431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G20100294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标签成分表标识为可能含有，指向不明确，以批件为准；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检出批件未标识的染发剂：对苯二胺、间氨基苯酚、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602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汕头市千叶化妆品有限公司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汕头市澄海区广益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街道龙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田澄江路南侧、玉滩路东侧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浑源客都购物广场有限公司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大同市浑源县永安镇东大街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紫色丽人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彩亮丽染发霜（紫色）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60g*2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YL0012162019/12/20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29-XK-3032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G20100159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检出标签未标识的染发剂：对苯二胺。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广州红鑫龙化妆品有限公司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广州市白云区龙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归镇夏良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村第四经济社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易述红</w:t>
            </w:r>
            <w:proofErr w:type="gramEnd"/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汕头市潮阳区和平镇新和金和都首层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红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龙染发膏（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红色）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20170305/2017/3/5/3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年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－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XK-3060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检出标签及批件未标识的禁用组分：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胺，检出批件未标识的染发剂：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未检出标签标识可能含有的染发剂：对苯二胺、对氨基苯酚、甲苯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二胺硫酸盐、间氨基苯酚、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氨基间甲酚，未检出批件标识的染发剂：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检出禁用组分：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胺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39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66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广州市丝露杰精细化工有限公司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均禾街罗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岗村七星岗企业中路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东侧富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兴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银川市西夏区长江美发用品器材店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银川市西夏区幸福巷怀远小区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号营业房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丝露杰玫瑰沉香双重染膏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100g/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日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/20200701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20161152/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G20161307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华测检测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认证集团股份有限公司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“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可能含有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”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，以批件为准；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m-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未检出批件标识染发剂：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和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羟基吡啶。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70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679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区激至精细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化工厂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广州市白云区人和镇鹤亭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村秀盛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周口一峰实业有限责任公司八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一路店</w:t>
            </w:r>
            <w:proofErr w:type="gramEnd"/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八一路南段一峰大厦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丝源染发膏酒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红色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Ⅰ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剂染发焗油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Ⅱ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剂显色剂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、洗发水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、修复发膜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25g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ABF04614/20190606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29-XK-3386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G20121315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二胺硫酸盐、间氨基苯酚；未检出批件标识的染发剂：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2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82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740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广州市辉影化妆品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广州市白云区人和镇秀水村第八经济社自编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周口市乐家华联商贸有限公司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七一路与大庆路交叉口云鼎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鑫城负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一楼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汉斯染发膏（自然黑）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/0016-11-02/2018.11.01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29-XK-2194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G20080195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1557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威妮雅妆品有限公司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广州白银区落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谭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镇长腰岭村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C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栋厂房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白银区明媚化妆品店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甘肃省白银市白银区胜利街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金竹堂染发膏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GZ-WNY-188/2017/5/22/2020/5/21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G20130357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检出标签未标识染发剂：间氨基苯酚。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58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浩鑫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精细化工有限公司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太和镇夏良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村七社大塘工业区自编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嘉峪关超霸化妆品店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甘肃省嘉峪关市长城街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61-11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珠光莹亮打蜡染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100g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/2020/1/15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29-XK-2399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检出批件及标签未标识的染发剂：对苯二胺、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萘酚；检出标签未标识染发剂：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）对苯二胺硫酸盐。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10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6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72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广州瑞丽化妆品有限公司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新科第八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经济社上村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自编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天水市麦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积区桥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南泰丰日化经销店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甘肃省天水市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麦积区桥南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服装小商品城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瑞丽染发膏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2020/4/9/2017/4/9/2017/4/9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GD-FDA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2009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29-XK-3232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G20152468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二氨基苯氧基乙醇盐酸盐；检出批件及标签未标识的染发剂：间氨基苯酚、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70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60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6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广州市花都区英涛化妆品厂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广州市花都区花东镇金田工业区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张琴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甘肃省金昌市永昌县城关镇西街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英涛染发膏（紫色）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2016/7/10/2019/7/10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2003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29-XK-2438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G20121105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未检出标签标识的染发剂：对氨基苯酚、邻氨基苯酚、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氨基间甲酚。未检出批件及标签标识染发剂：甲苯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46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6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6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6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23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广州市白云区圣迪雅化妆品厂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广州白云区良田镇金盆工业区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成都市金牛区俪颜堂化妆品商行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成都市荷花池市场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区负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益容堂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染发膏（自然黑）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毫升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×2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—2016/9/6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保质期：三年；有效期：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2019/09/05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9561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6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平定县嘉和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众美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商厦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阳泉市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平定县锦程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花园二号楼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益容堂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染发膏（自然黑）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80ml*2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/2016/3/152019/3/14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G20091177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检出标签未标识的染发剂：对苯二胺、间氨基苯酚、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6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6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8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广州凯绚化妆品有限公司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长红村白海面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号工业园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武威市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凉州区锐新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美发用品店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武威市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凉州区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西关街公园路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凯绚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日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/2020.03.28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G20130267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二氨基苯氧基乙醇盐酸盐、对苯二胺；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包装无生产日期，仅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有限用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日期，按批件保质期推算生产日期为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2018.03.28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与收样日期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2017.9.14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矛盾。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10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364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9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武威市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凉州区锐新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美发用品店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武威市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凉州区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西关街公园路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凯绚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55/0/2020.02.28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G20130257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二胺硫酸盐、间氨基苯酚；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包装无生产日期，仅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有限用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日期，按批件保质期推算生产日期为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2018.02.28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与收样日期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2017.9.14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矛盾。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9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9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9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E143B1" w:rsidRPr="00E143B1" w:rsidTr="00CD4601">
        <w:trPr>
          <w:trHeight w:val="1966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E143B1" w:rsidRPr="00506AF9" w:rsidRDefault="00E143B1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26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E143B1" w:rsidRPr="00506AF9" w:rsidRDefault="00E143B1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广州市恭喜精细化工有限公司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E143B1" w:rsidRPr="00506AF9" w:rsidRDefault="00E143B1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广州市白云区人和镇西湖西街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25-8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都江堰市诚信美容美发用品店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都江堰市幸福镇景中路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129-131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恭喜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柚惑给力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绽放染发霜（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7/45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枣红色）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—2015/8/7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保质期：五年；效期：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2020/08/07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8819/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G20120590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标签标识与批件配方不一致；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未检出标签标识的染发剂：对氨基苯酚、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萘酚；未检出批件标识的染发剂：对苯二胺、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E143B1" w:rsidRPr="00E143B1" w:rsidTr="00CD4601">
        <w:trPr>
          <w:trHeight w:val="1490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都江堰市诚信美容美发用品店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都江堰市幸福镇景中路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129-131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恭喜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-NR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印象染发霜（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7/3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榛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亚麻色）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2017/4/19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保质期：五年；效期：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2022/04/19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8819/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G20120590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检出批件未标识的染发剂：对氨基苯酚；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E143B1" w:rsidRPr="00506AF9" w:rsidRDefault="00E143B1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27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广州市嘉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倩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广州市白云区龙归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镇夏良村横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路第二工业区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林上财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成都市金荷花市场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125.126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柏薇维彩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6/23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棕色）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PH201702172020/2/16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6284/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G20091277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标签标识与批件配方不一致；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检出标签未标识的染发剂：对氨基苯酚、甲苯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二胺硫酸盐；检出批件未标识的染发剂：间氨基苯酚；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氨基苯酚；未检出批件标识的染发剂：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5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3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林上财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成都市金荷花市场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125.126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维彩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染发膏（栗棕色）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—2017/7/182020/7/17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20170198/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G20091277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未检出产品标签标识的染发剂：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96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14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28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广州市新海岸精细化工有限公司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镇岗尾工业区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C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都江堰市诚信美容美发用品店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都江堰市幸福镇景中路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129-131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新海岸染发膏（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4/0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自然黑）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E170442020/6/26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20161532/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G20100323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产品标签未标识染发剂成分；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平凉市天龙美容美发用品店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平凉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市百兴大厦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一楼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新海岸染发膏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E17059/2020/8/2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G20100322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标签无中文标识，未查到批件配方；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检出标签及批件未标识的染发剂：对苯二胺、对氨基苯酚、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羟基吡啶。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988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广州市美度化妆品有限公司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广州市白云区良田镇金盆工业区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昌江石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碌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新辉达美容美发设备总汇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海南省昌江县石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碌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镇东风路物资局楼下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美度染发膏（自然黑）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29-XK-25592020.01.06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:29-XK-2559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G20120438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标签与批件不一致。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检出标签未标识染发剂：对苯二胺、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324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甘肃尚品大道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购物广场有限公司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甘肃省白银市会宁县会师镇长征北路新时代广场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幢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美度染发膏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100ml×2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29-XK-2559/2017/2/20/2020.02.21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G20121619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氨基苯酚、甲苯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52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6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6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肇庆市凯捷科技有限公司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肇庆市高新区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文德四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号之一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金牛区容成美容美发用品商店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成都市二环路北二段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号附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凯捷染发膏（紫红色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4/64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100g/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FJ22R04-23g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限期使用日期：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20191021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；保质期：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年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20160640/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G20131018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未检出标签标识的染发剂：间氨基苯酚、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60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广东省肇庆高新区迎宾大道西沙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沥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工业园内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阳曲县从美美容美发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商贸新街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凯捷染发膏（桃木红色）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100g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/2019/9/16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2011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29-XK-3506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G20130983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羟基吡啶；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未检出标签标识的染发剂：对氨基苯酚、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99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039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31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伊贝诗精细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化妆品厂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广州市白云区夏良村夏良大道自编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林存多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成都市金荷花国际时装城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千恋染发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膏（自然黑）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40ml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20ml×2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2017/5/82020/5/7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20161352/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G20131270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运城经济开发区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鹏化妆品批发部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运城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市禹都三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区东二排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千恋染发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自然黑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120mlx2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2016/11/32016/11/33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年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2004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29-XK-2576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G20131270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）对苯二胺硫酸盐、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、间氨基苯酚。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70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94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古浪县益民超市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古浪县国盛商贸城一楼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千恋染发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膏（自然黑）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30ml×2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2016/11/30/2019/11/29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G20131270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检出批件及标签未标识的染发剂：间氨基苯酚，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70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8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32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广州温雅日用化妆品有限公司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广州经济技术开发区永和经济区田园西路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成都市金牛区昆鹏化妆品经营部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成都市火车北站东二路金绳大楼底层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号附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温雅漾采染发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焗油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葡萄红色（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4VR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7DE80620200502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20160785/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G20090911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未检出标签标识的染发剂：对氨基苯酚、甲苯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4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986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货样室西工区李高峰化妆品店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河南省洛阳市西工区解放路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C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温雅漾采染发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焗油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60mlX2+92ml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5A9801/20180114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29-XK-1844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检出产品标签未标识的染发剂：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m-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未检出产品标签标识的染发剂：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硝基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-p-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苯二胺。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112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232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临夏市娇兰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佳人化妆品店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甘肃省临夏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市团结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温雅染发焗油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30ml×2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6JL901/20191114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1999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29-XK-1844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G20090919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未检出批件及标签标识染发剂：苯基甲基吡唑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33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中山佳丽日用化妆品有限公司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中山市南头镇东福南路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海南鸿翔一心堂医药连锁有限公司三亚新风路分店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海南省三亚市新风路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号赛格电子广场首层铺面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霜（栗棕色）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50mlx2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20170206012019.02.05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G20100222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二胺硫酸盐、间氨基苯酚、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羟基吡啶、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氯间苯二酚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499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5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都江堰市茂源美容美发用品经营部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四川省成都市都江堰市幸福街道办中新巷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霜（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14/6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紫色）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11720190506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20160298/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G20100816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1449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78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都江堰市天强化妆品店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四川省成都市都江堰市迎宾大道侧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霜（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雅致栗棕）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54420190102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20160298/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G20100222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霜（栗棕色）。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186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北京四美国际企业管理有限公司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北京市通州区滨河中路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422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霜（栗棕色）</w:t>
            </w:r>
          </w:p>
        </w:tc>
        <w:tc>
          <w:tcPr>
            <w:tcW w:w="297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20190907111/2019.09.07</w:t>
            </w:r>
          </w:p>
        </w:tc>
        <w:tc>
          <w:tcPr>
            <w:tcW w:w="28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G20100222</w:t>
            </w:r>
          </w:p>
        </w:tc>
        <w:tc>
          <w:tcPr>
            <w:tcW w:w="421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843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未检出批件及标签标识染发剂：对苯二胺。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506AF9" w:rsidRPr="00E143B1" w:rsidTr="00CD4601">
        <w:trPr>
          <w:trHeight w:val="840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506AF9" w:rsidRPr="00E143B1" w:rsidTr="00CD4601">
        <w:trPr>
          <w:trHeight w:val="312"/>
          <w:jc w:val="center"/>
        </w:trPr>
        <w:tc>
          <w:tcPr>
            <w:tcW w:w="187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2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97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0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84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1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43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:rsidR="00506AF9" w:rsidRPr="00506AF9" w:rsidRDefault="00506AF9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132073" w:rsidRPr="00E143B1" w:rsidTr="00CD4601">
        <w:trPr>
          <w:trHeight w:val="1680"/>
          <w:jc w:val="center"/>
        </w:trPr>
        <w:tc>
          <w:tcPr>
            <w:tcW w:w="1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34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广州楚颜化妆品有限公司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广州市白云区人和镇东华村华秀路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号自编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栋二层、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栋一、二层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临高临城心明药房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临城镇跃进路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号西门市场对面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楚颜专业染发焗油膏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100ml*2/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201609172019/9/16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2006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29-XK-2818/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G20110991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酮（含量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0.52%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，超过规定限值）。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酮限值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132073" w:rsidRPr="00E143B1" w:rsidTr="00CD4601">
        <w:trPr>
          <w:trHeight w:val="1921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海南广安大药堂连锁经营有限公司文昌第三药品超市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文昌市文城镇东风街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楚颜专业染发焗油膏（金典咖啡）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G16289CY20191015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2006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29-XK-2818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G20121609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羟基吡啶。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132073" w:rsidRPr="00E143B1" w:rsidTr="00CD4601">
        <w:trPr>
          <w:trHeight w:val="1952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海南广安大药堂连锁经营有限公司文昌第三药品超市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文昌市文城镇东风街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楚颜专业染发焗油膏（黑色）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G16289CY20191015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2006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29-XK-2818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G20110991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酮（含量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0.52%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，超过规定限值）；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二胺硫酸盐、间氨基苯酚。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酮限值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132073" w:rsidRPr="00E143B1" w:rsidTr="00CD4601">
        <w:trPr>
          <w:trHeight w:val="2739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舟曲县澳亚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化妆城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舟曲县城关镇南门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楚颜专业染发焗油膏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G17133CY/2017/5/12/20200513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G20110991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；检出标签未标识的染发剂：对苯二胺（含量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3.6%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，超过规定限值）。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32073" w:rsidRPr="00506AF9" w:rsidRDefault="00132073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对苯二胺限值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≤2.0%</w:t>
            </w:r>
          </w:p>
        </w:tc>
      </w:tr>
      <w:tr w:rsidR="00AF4E98" w:rsidRPr="00E143B1" w:rsidTr="00CD4601">
        <w:trPr>
          <w:trHeight w:val="2358"/>
          <w:jc w:val="center"/>
        </w:trPr>
        <w:tc>
          <w:tcPr>
            <w:tcW w:w="187" w:type="pct"/>
            <w:shd w:val="clear" w:color="auto" w:fill="auto"/>
            <w:vAlign w:val="center"/>
            <w:hideMark/>
          </w:tcPr>
          <w:p w:rsidR="00AF4E98" w:rsidRPr="00506AF9" w:rsidRDefault="00AF4E98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375" w:type="pct"/>
            <w:shd w:val="clear" w:color="auto" w:fill="auto"/>
            <w:vAlign w:val="center"/>
            <w:hideMark/>
          </w:tcPr>
          <w:p w:rsidR="00AF4E98" w:rsidRPr="00506AF9" w:rsidRDefault="00AF4E98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广州楚颜化妆品有限公司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F4E98" w:rsidRPr="00506AF9" w:rsidRDefault="00AF4E98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广州市白云区人和镇高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增村九社昌隆路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运城市盐湖区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东城新区黑盾养发馆</w:t>
            </w:r>
            <w:proofErr w:type="gramEnd"/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运城市河东东街水岸华庭北门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号楼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楚颜专业染发焗油膏（黑色）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150ml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75ml 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75ml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20161423C2018/4/22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2006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29-XK-2818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G20110991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）对苯二胺硫酸盐、苯基甲基吡唑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酮、间氨基苯酚、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AF4E98" w:rsidRPr="00506AF9" w:rsidRDefault="00AF4E98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804"/>
          <w:jc w:val="center"/>
        </w:trPr>
        <w:tc>
          <w:tcPr>
            <w:tcW w:w="1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35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新科村田岭工业区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林存多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成都市金荷花国际时装城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昌義生态昌义汉邦染发膏（自然黑色）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2017031702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保质期：三年；限用日期：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2020/03/16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7438/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产品标签标识的染发剂与产品检出成分不一致，检出产品标签标识以外的染发剂：苯基甲基吡唑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911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林存多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成都市金荷花国际时装城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昌義生态汉邦染发膏（葡萄酒红色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4.45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2017031702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保质期：三年；限用日期：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2020/03/16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20170101/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G20090808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765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林上财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成都市金荷花市场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125.126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昌义汉邦染发膏（自然黑色）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昌义生态汉邦染发膏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2017062603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2020/06/25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20170101/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682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新科村田岭工业区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林上财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成都市金荷花市场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座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125.126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昌义汉邦护理染发膏（金棕色）（生态</w:t>
            </w:r>
            <w:r w:rsidRPr="00506AF9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Ⅰ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号五贝子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温和染发霜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80ml×2/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2017021603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2020/02/15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7438/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G20150032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-3-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羟基吡啶。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700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碌曲县澳亚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化妆城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甘肃省碌曲县步行街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号楼下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汉邦染发膏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2017020602/2017/2/6/2020/2/5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7438/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620150031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检出标签及批件未标识的染发剂：对氨基苯酚；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未检出批件及标签标识的染发剂：甲苯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69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36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广州市凯维斯化妆品有限公司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广州市白云区钟落潭镇良园中路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金牛区雄运日化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经营部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成都市大成市场综合区大成物流大厦一楼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凡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淇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秀凯维斯染发膏（自然黑色）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30ml×2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DF201604092019/4/8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6292/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G20120413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765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林存多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成都市金荷花国际时装城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格尔士凯维斯染发膏（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4.4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栗子色）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AB56DB" w:rsidRPr="004D0C13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</w:pPr>
            <w:r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240ml</w:t>
            </w:r>
            <w:r w:rsidR="00C914BC"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（</w:t>
            </w:r>
            <w:r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120ml+120ml</w:t>
            </w:r>
            <w:r w:rsidR="00C914BC"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）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201707030601/20200702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20161261/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G20121236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560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金牛区飞云美业化妆品商行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成都市金荷花市场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219-224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凯维斯染发膏（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7.45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葡萄酒红）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4D0C13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</w:pPr>
            <w:r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240ml/</w:t>
            </w:r>
            <w:r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盒（</w:t>
            </w:r>
            <w:r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120ml+120ml</w:t>
            </w:r>
            <w:r w:rsidRPr="004D0C13">
              <w:rPr>
                <w:rFonts w:ascii="Times New Roman" w:hAnsi="Times New Roman" w:cs="Times New Roman"/>
                <w:spacing w:val="-8"/>
                <w:kern w:val="0"/>
                <w:sz w:val="20"/>
                <w:szCs w:val="20"/>
              </w:rPr>
              <w:t>）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2017/4/192020/4/18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20161261/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G20121642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208"/>
          <w:jc w:val="center"/>
        </w:trPr>
        <w:tc>
          <w:tcPr>
            <w:tcW w:w="1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37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广州市凯维斯化妆品有限公司</w:t>
            </w:r>
          </w:p>
        </w:tc>
        <w:tc>
          <w:tcPr>
            <w:tcW w:w="37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广州市白云区钟落潭镇良园中路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102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金牛区飞云美业化妆品商行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成都市金荷花市场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B3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栋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219-224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凯维斯染发膏（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5.66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酒红色）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120ml+B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2017/6/282020/6/27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20161261/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G20090783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氨基间甲酚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244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襄汾县城区新龙化妆品店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襄汾县新建路西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格尔士凯维斯染发膏（紫红色）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120ml+120ml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DF201607202019/7/19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2003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:29-XK-2513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G20080307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检出标签未标识的染发剂：对氨基苯酚、甲苯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-2,5-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二胺硫酸盐、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萘酚；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未检出标签标识的染发剂：间氨基苯酚、邻氨基苯酚、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732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古交市大川西路标新理发店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古交市大川西路标新理发店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狄梵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指甲草蛋清蜂蜜染发霜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160ml+160ml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DF201601172019/1/16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2003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29-XK-2513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G20090793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552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襄汾县城区新龙化妆品店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襄汾县新建路西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凯维斯染发膏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DF201606032019/6/2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2003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:29-XK-2513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G20090793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检出标签未标识的染发剂：对氨基苯酚；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683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37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肇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庆迪彩日化科技有限公司；委托方：广州市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彩化妆品有限公司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肇庆高新区城中工业园建设路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号；委托生产企业：广东从化经济开发区回归路回归三巷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幢之九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儋州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乐卖特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商贸有限公司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人民中路大勇商业文化广场第三层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彩染发焗油（自然黑）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50g*2/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170714111012017/7/14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20161147/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G20101217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143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成都幸福大润发商贸有限公司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四川省成都市都江堰市幸福大道与莲花南路交汇处东南角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彩染发焗油（自然黑）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50g×2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170106111022017/1/6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保质期：三年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XK16-108 8551/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G20101217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146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湛江市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赤坎昌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大昌超级购物广场有限公司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湛江市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赤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坎区观海北路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号金沙湾广场负一层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东方美护染发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膏（棕色）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2017/4/19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29-XK-3282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检出标签及批件未标识的染发剂：对氨基苯酚、间氨基苯酚、苯基甲基吡唑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624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辽源大润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发商业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吉林省辽源市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龙山区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人民大街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640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彩染发膏（棕黑色）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50g×2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161104111012016/11/4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两年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29-XK-3282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G20101446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吉林省食品检验所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苯二胺硫酸盐。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3110"/>
          <w:jc w:val="center"/>
        </w:trPr>
        <w:tc>
          <w:tcPr>
            <w:tcW w:w="1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37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肇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庆迪彩日化科技有限公司；委托方：广州市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彩化妆品有限公司</w:t>
            </w:r>
          </w:p>
        </w:tc>
        <w:tc>
          <w:tcPr>
            <w:tcW w:w="37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肇庆高新区城中工业园建设路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号；委托生产企业：广东从化经济开发区回归路回归三巷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幢之九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永辉超市河南有限公司洛阳开元大道分公司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洛阳市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洛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龙区开元大道以南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厚载门街以东宝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龙城市广场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彩染发膏（棕色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17030211102/2017/3/2/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2010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29-XK-3282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G20101216   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检出标签未标识染发剂：对氨基苯酚、苯基甲基吡唑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530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永辉超市河南有限公司洛阳开元大道分公司</w:t>
            </w:r>
          </w:p>
        </w:tc>
        <w:tc>
          <w:tcPr>
            <w:tcW w:w="37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洛阳市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洛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龙区开元大道以南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厚载门街以东宝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龙城市广场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1-3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层</w:t>
            </w:r>
          </w:p>
        </w:tc>
        <w:tc>
          <w:tcPr>
            <w:tcW w:w="422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染发焗油（自然黑）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50g×2</w:t>
            </w:r>
          </w:p>
        </w:tc>
        <w:tc>
          <w:tcPr>
            <w:tcW w:w="390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17051911101/2017/5/19/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28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G20101217</w:t>
            </w:r>
          </w:p>
        </w:tc>
        <w:tc>
          <w:tcPr>
            <w:tcW w:w="421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）对苯二胺硫酸盐。</w:t>
            </w:r>
          </w:p>
        </w:tc>
        <w:tc>
          <w:tcPr>
            <w:tcW w:w="266" w:type="pct"/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563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周口一峰实业有限责任公司八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一路店</w:t>
            </w:r>
            <w:proofErr w:type="gramEnd"/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八一路南段一峰大厦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彩染发膏（棕黑色）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50g×2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17051311101/2017/5/13/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二年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G20101446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氯对苯二胺硫酸盐。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190"/>
          <w:jc w:val="center"/>
        </w:trPr>
        <w:tc>
          <w:tcPr>
            <w:tcW w:w="187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38</w:t>
            </w:r>
          </w:p>
        </w:tc>
        <w:tc>
          <w:tcPr>
            <w:tcW w:w="375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376" w:type="pct"/>
            <w:vMerge w:val="restart"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东莞市大和商贸有限公司桥头分公司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东莞市桥头镇文德路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红绿灯口侧</w:t>
            </w:r>
            <w:proofErr w:type="gramEnd"/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得快染发膏（自然黑）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100ml/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D042601B2017/6/120200425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20160550/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G20090900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未检出标签及批件标识的染发剂：对苯二胺、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871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吕梁市开新宇商贸有限公司凤山店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吕梁市离石区凤山路（农行南）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D112001B2019/11/19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）第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检出标签未标识染发剂：间氨基苯酚；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066"/>
          <w:jc w:val="center"/>
        </w:trPr>
        <w:tc>
          <w:tcPr>
            <w:tcW w:w="187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沁县华丽港购物广场有限责任公司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长治市沁县县城人民路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010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绿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中医师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得快染发膏（自然黑）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208g+208g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9991211A0933RH2019/12/10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G20090900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检出批件及标签未标识的染发剂：间氨基苯酚、苯基甲基吡唑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908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周口一峰实业有限责任公司八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一路店</w:t>
            </w:r>
            <w:proofErr w:type="gramEnd"/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八一路南段一峰大厦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20g×4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包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D062801B/20190627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29-XK-2756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）第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1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）对苯二胺硫酸盐。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991"/>
          <w:jc w:val="center"/>
        </w:trPr>
        <w:tc>
          <w:tcPr>
            <w:tcW w:w="1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375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376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周口市乐家华联商贸有限公司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七一路与大庆路交叉口云鼎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鑫城负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一楼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20g×4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包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D113001B/20191129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）第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108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周口市乐家华联商贸有限公司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七一路与大庆路交叉口云鼎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鑫城负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一楼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得快染发膏（自然黑）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100g×2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D061201B/20180611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29-XK-2756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G20090900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检出标签未标识的染发剂：间氨基苯酚、苯基甲基吡唑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酮；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911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周口市乐家华联商贸有限公司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七一路与大庆路交叉口云鼎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鑫城负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一楼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200ml×2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D160530A1673RH/20190529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GD·FDA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29-XK-2756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）第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-p-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苯二胺硫酸盐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1913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6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周口市乐家华联商贸有限公司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七一路与大庆路交叉口云鼎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鑫城负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一楼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净含量：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D113001B/20191129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）第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2050"/>
          <w:jc w:val="center"/>
        </w:trPr>
        <w:tc>
          <w:tcPr>
            <w:tcW w:w="187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广河县金美佳乐化妆品零售店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甘肃省广河县马巷街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24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20ml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D113001B/20171129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GD.FDA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2005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）卫妆准字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29-xk-2756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）第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2,4-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B56DB" w:rsidRPr="00E143B1" w:rsidTr="00CD4601">
        <w:trPr>
          <w:trHeight w:val="3755"/>
          <w:jc w:val="center"/>
        </w:trPr>
        <w:tc>
          <w:tcPr>
            <w:tcW w:w="18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7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广东瑞虎精细化工有限公司；委托方：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广州市军瑞生物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科技有限公司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AB56DB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广州市白云区钟落潭镇白沙村清泉路第九工业区；委托生产企业地址：广州市白云区云景路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云嘉街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3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411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房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晋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城市凤展购物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广场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有限公司凤展新时代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广场</w:t>
            </w:r>
          </w:p>
        </w:tc>
        <w:tc>
          <w:tcPr>
            <w:tcW w:w="3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山西省晋城市城区新市西街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49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JUNYISHENG 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军医生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黑洗染香波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黑色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200ml*2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D161130BY2159A2019/11/29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48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字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2008</w:t>
            </w:r>
            <w:r w:rsidR="00C914BC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第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0430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84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1.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检出标签未标识的染发剂：间氨基苯酚、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N,N-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双（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）对苯二胺硫酸盐；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4-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氨基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-2-</w:t>
            </w: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B56DB" w:rsidRPr="00506AF9" w:rsidRDefault="00AB56DB" w:rsidP="00E143B1"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506AF9">
              <w:rPr>
                <w:rFonts w:ascii="Times New Roman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</w:tbl>
    <w:p w:rsidR="00506AF9" w:rsidRDefault="00506AF9"/>
    <w:sectPr w:rsidR="00506AF9" w:rsidSect="00E143B1">
      <w:footerReference w:type="default" r:id="rId7"/>
      <w:pgSz w:w="16838" w:h="11906" w:orient="landscape"/>
      <w:pgMar w:top="1701" w:right="1440" w:bottom="153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35D" w:rsidRDefault="00B1035D" w:rsidP="00506AF9">
      <w:r>
        <w:separator/>
      </w:r>
    </w:p>
  </w:endnote>
  <w:endnote w:type="continuationSeparator" w:id="0">
    <w:p w:rsidR="00B1035D" w:rsidRDefault="00B1035D" w:rsidP="00506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80949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14EB2" w:rsidRPr="00914EB2" w:rsidRDefault="00914EB2">
        <w:pPr>
          <w:pStyle w:val="a4"/>
          <w:jc w:val="center"/>
          <w:rPr>
            <w:rFonts w:ascii="Times New Roman" w:hAnsi="Times New Roman" w:cs="Times New Roman"/>
          </w:rPr>
        </w:pPr>
        <w:r w:rsidRPr="00914EB2">
          <w:rPr>
            <w:rFonts w:ascii="Times New Roman" w:hAnsi="Times New Roman" w:cs="Times New Roman"/>
          </w:rPr>
          <w:fldChar w:fldCharType="begin"/>
        </w:r>
        <w:r w:rsidRPr="00914EB2">
          <w:rPr>
            <w:rFonts w:ascii="Times New Roman" w:hAnsi="Times New Roman" w:cs="Times New Roman"/>
          </w:rPr>
          <w:instrText>PAGE   \* MERGEFORMAT</w:instrText>
        </w:r>
        <w:r w:rsidRPr="00914EB2">
          <w:rPr>
            <w:rFonts w:ascii="Times New Roman" w:hAnsi="Times New Roman" w:cs="Times New Roman"/>
          </w:rPr>
          <w:fldChar w:fldCharType="separate"/>
        </w:r>
        <w:r w:rsidR="004D0C13" w:rsidRPr="004D0C13">
          <w:rPr>
            <w:rFonts w:ascii="Times New Roman" w:hAnsi="Times New Roman" w:cs="Times New Roman"/>
            <w:noProof/>
            <w:lang w:val="zh-CN"/>
          </w:rPr>
          <w:t>23</w:t>
        </w:r>
        <w:r w:rsidRPr="00914EB2">
          <w:rPr>
            <w:rFonts w:ascii="Times New Roman" w:hAnsi="Times New Roman" w:cs="Times New Roman"/>
          </w:rPr>
          <w:fldChar w:fldCharType="end"/>
        </w:r>
      </w:p>
    </w:sdtContent>
  </w:sdt>
  <w:p w:rsidR="00914EB2" w:rsidRDefault="00914E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35D" w:rsidRDefault="00B1035D" w:rsidP="00506AF9">
      <w:r>
        <w:separator/>
      </w:r>
    </w:p>
  </w:footnote>
  <w:footnote w:type="continuationSeparator" w:id="0">
    <w:p w:rsidR="00B1035D" w:rsidRDefault="00B1035D" w:rsidP="00506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65B"/>
    <w:rsid w:val="00043387"/>
    <w:rsid w:val="00132073"/>
    <w:rsid w:val="002D5A4D"/>
    <w:rsid w:val="004D0C13"/>
    <w:rsid w:val="00506AF9"/>
    <w:rsid w:val="007D265B"/>
    <w:rsid w:val="00843169"/>
    <w:rsid w:val="00914EB2"/>
    <w:rsid w:val="00AB56DB"/>
    <w:rsid w:val="00AF4E98"/>
    <w:rsid w:val="00B1035D"/>
    <w:rsid w:val="00C367CB"/>
    <w:rsid w:val="00C914BC"/>
    <w:rsid w:val="00CD4601"/>
    <w:rsid w:val="00E1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A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AF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6A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6AF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06A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6AF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06A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6A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2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2A295C60.dotm</Template>
  <TotalTime>45</TotalTime>
  <Pages>1</Pages>
  <Words>3341</Words>
  <Characters>19048</Characters>
  <Application>Microsoft Office Word</Application>
  <DocSecurity>0</DocSecurity>
  <Lines>158</Lines>
  <Paragraphs>44</Paragraphs>
  <ScaleCrop>false</ScaleCrop>
  <Company>CFDA</Company>
  <LinksUpToDate>false</LinksUpToDate>
  <CharactersWithSpaces>22345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文印室1</dc:creator>
  <cp:keywords/>
  <dc:description/>
  <cp:lastModifiedBy>文印室1</cp:lastModifiedBy>
  <cp:revision>11</cp:revision>
  <cp:lastPrinted>2018-04-09T03:09:00Z</cp:lastPrinted>
  <dcterms:created xsi:type="dcterms:W3CDTF">2018-04-08T02:40:00Z</dcterms:created>
  <dcterms:modified xsi:type="dcterms:W3CDTF">2018-04-09T02:56:00Z</dcterms:modified>
</cp:coreProperties>
</file>